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/>
  <w:body>
    <w:p w:rsidR="00C94108" w:rsidRDefault="00C94108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50.55pt;margin-top:-40.85pt;width:546pt;height:111.75pt;z-index:251658240">
            <v:textbox>
              <w:txbxContent>
                <w:p w:rsidR="00C94108" w:rsidRPr="00760D4A" w:rsidRDefault="00C94108">
                  <w:pPr>
                    <w:rPr>
                      <w:rFonts w:ascii="Arial" w:hAnsi="Arial" w:cs="Arial"/>
                      <w:color w:val="001320"/>
                      <w:sz w:val="23"/>
                      <w:szCs w:val="23"/>
                    </w:rPr>
                  </w:pPr>
                  <w:r>
                    <w:rPr>
                      <w:rStyle w:val="apple-style-span"/>
                      <w:rFonts w:ascii="Arial" w:hAnsi="Arial" w:cs="Arial"/>
                      <w:color w:val="001320"/>
                      <w:sz w:val="23"/>
                      <w:szCs w:val="23"/>
                    </w:rPr>
                    <w:t> </w:t>
                  </w:r>
                  <w:r w:rsidRPr="00026C07">
                    <w:rPr>
                      <w:rStyle w:val="apple-style-span"/>
                      <w:rFonts w:ascii="Arial" w:hAnsi="Arial" w:cs="Arial"/>
                      <w:noProof/>
                      <w:color w:val="001320"/>
                      <w:sz w:val="23"/>
                      <w:szCs w:val="23"/>
                      <w:lang w:val="en-U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" o:spid="_x0000_i1026" type="#_x0000_t75" alt="ANd9GcSLpJusr1YbPX7GOIvMfRwf6bjARkuNYshJoj8idYkyldNNvSP0" style="width:135pt;height:50.25pt;visibility:visible">
                        <v:imagedata r:id="rId7" o:title=""/>
                      </v:shape>
                    </w:pict>
                  </w:r>
                  <w:r>
                    <w:rPr>
                      <w:rStyle w:val="apple-style-span"/>
                      <w:rFonts w:ascii="Arial" w:hAnsi="Arial" w:cs="Arial"/>
                      <w:color w:val="001320"/>
                      <w:sz w:val="23"/>
                      <w:szCs w:val="23"/>
                    </w:rPr>
                    <w:t xml:space="preserve">     </w:t>
                  </w:r>
                  <w:r w:rsidRPr="00760D4A">
                    <w:rPr>
                      <w:rStyle w:val="apple-style-span"/>
                      <w:rFonts w:ascii="Script MT Bold" w:hAnsi="Script MT Bold" w:cs="Arial"/>
                      <w:color w:val="C00000"/>
                      <w:sz w:val="36"/>
                      <w:szCs w:val="36"/>
                    </w:rPr>
                    <w:t>Mayo, 2011</w:t>
                  </w:r>
                  <w:r>
                    <w:rPr>
                      <w:rStyle w:val="apple-style-span"/>
                      <w:rFonts w:ascii="Arial" w:hAnsi="Arial" w:cs="Arial"/>
                      <w:color w:val="001320"/>
                      <w:sz w:val="23"/>
                      <w:szCs w:val="23"/>
                    </w:rPr>
                    <w:t xml:space="preserve">   </w:t>
                  </w:r>
                  <w:r w:rsidRPr="00CB403B">
                    <w:rPr>
                      <w:rStyle w:val="apple-style-span"/>
                      <w:rFonts w:ascii="Script MT Bold" w:hAnsi="Script MT Bold" w:cs="Arial"/>
                      <w:color w:val="001320"/>
                      <w:sz w:val="23"/>
                      <w:szCs w:val="23"/>
                    </w:rPr>
                    <w:t>¿Cómo, pues invocarán á aquel en el cual no han creído? ¿y cómo creerán á aquel de quien no han oído? ¿y cómo oirán sin haber quien les predique?¿Y cómo predicarán si no fueren enviados? Como está escrito: ¡Cuán hermosos son los pies de los que anuncian el evangelio de la paz, de los que anuncian el evangelio de los bienes! Romanos 10: 14-15</w:t>
                  </w:r>
                </w:p>
              </w:txbxContent>
            </v:textbox>
          </v:shape>
        </w:pict>
      </w:r>
    </w:p>
    <w:p w:rsidR="00C94108" w:rsidRPr="0021309F" w:rsidRDefault="00C94108" w:rsidP="0021309F"/>
    <w:p w:rsidR="00C94108" w:rsidRDefault="00C94108" w:rsidP="0021309F">
      <w:pPr>
        <w:rPr>
          <w:noProof/>
          <w:lang w:eastAsia="es-AR"/>
        </w:rPr>
      </w:pPr>
    </w:p>
    <w:p w:rsidR="00C94108" w:rsidRDefault="00C94108" w:rsidP="0021309F">
      <w:r w:rsidRPr="00026C07">
        <w:rPr>
          <w:noProof/>
          <w:lang w:val="en-US"/>
        </w:rPr>
        <w:pict>
          <v:shape id="Diagrama 1" o:spid="_x0000_i1027" type="#_x0000_t75" style="width:455.25pt;height:228.75pt;visibility:visible" o:gfxdata="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2P/bAIQAAgICAgIBAgICAgMCAgMDBgQDAwMDBwUF&#10;BAYIBwkICAcICAkKDQsJCgwKCAgLDwsMDQ4ODw4JCxAREA4RDQ4ODgECAwMDAwMHBAQHDgkICQ4O&#10;Dg4ODg4ODg4ODg4ODg4ODg4ODg4ODg4ODg4ODg4ODg4ODg4ODg4ODg4ODg4ODg4O/8AAEQgA8AFA&#10;AwEhAAIRAQMRAf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">
            <v:imagedata r:id="rId8" o:title=""/>
            <o:lock v:ext="edit" aspectratio="f"/>
          </v:shape>
        </w:pict>
      </w:r>
    </w:p>
    <w:p w:rsidR="00C94108" w:rsidRPr="0021309F" w:rsidRDefault="00C94108" w:rsidP="0021309F">
      <w:pPr>
        <w:tabs>
          <w:tab w:val="left" w:pos="7890"/>
        </w:tabs>
      </w:pPr>
      <w:r>
        <w:rPr>
          <w:noProof/>
          <w:lang w:val="en-US"/>
        </w:rPr>
        <w:pict>
          <v:shape id="_x0000_s1030" type="#_x0000_t202" style="position:absolute;margin-left:-2.55pt;margin-top:187.3pt;width:459.75pt;height:182.25pt;z-index:251659264">
            <v:textbox>
              <w:txbxContent>
                <w:p w:rsidR="00C94108" w:rsidRDefault="00C94108" w:rsidP="00CB403B">
                  <w:pPr>
                    <w:jc w:val="both"/>
                    <w:rPr>
                      <w:rFonts w:ascii="Script MT Bold" w:hAnsi="Script MT Bold"/>
                      <w:color w:val="0070C0"/>
                    </w:rPr>
                  </w:pPr>
                  <w:r w:rsidRPr="00CB403B">
                    <w:rPr>
                      <w:rFonts w:ascii="Script MT Bold" w:hAnsi="Script MT Bold"/>
                      <w:color w:val="0070C0"/>
                    </w:rPr>
                    <w:t>Estamos muy agradecidos a nuestro Dios por su fidelidad, su protección y su guía por favor  ayúdenos a orar para que el Espíritu Santo nos continúe dando dirección en todo.</w:t>
                  </w:r>
                </w:p>
                <w:p w:rsidR="00C94108" w:rsidRPr="00CB403B" w:rsidRDefault="00C94108" w:rsidP="00CB403B">
                  <w:pPr>
                    <w:jc w:val="both"/>
                    <w:rPr>
                      <w:rFonts w:ascii="Script MT Bold" w:hAnsi="Script MT Bold"/>
                      <w:color w:val="0070C0"/>
                    </w:rPr>
                  </w:pPr>
                  <w:r w:rsidRPr="00CB403B">
                    <w:rPr>
                      <w:rFonts w:ascii="Script MT Bold" w:hAnsi="Script MT Bold"/>
                      <w:color w:val="0070C0"/>
                    </w:rPr>
                    <w:t>Muchas gracias a todos ustedes nuestros compañeros y amigos de misión, por el respaldo con sus oraciones permanentes y su aporte económico. Oramos por ustedes para que el Señor les recompense.</w:t>
                  </w:r>
                </w:p>
                <w:p w:rsidR="00C94108" w:rsidRPr="00026C07" w:rsidRDefault="00C94108" w:rsidP="00CB403B">
                  <w:pPr>
                    <w:jc w:val="both"/>
                    <w:rPr>
                      <w:rFonts w:ascii="Script MT Bold" w:hAnsi="Script MT Bold"/>
                      <w:color w:val="943634"/>
                    </w:rPr>
                  </w:pPr>
                  <w:r w:rsidRPr="00026C07">
                    <w:rPr>
                      <w:rFonts w:ascii="Script MT Bold" w:hAnsi="Script MT Bold"/>
                      <w:color w:val="943634"/>
                    </w:rPr>
                    <w:t>Motivos de oración:</w:t>
                  </w:r>
                </w:p>
                <w:p w:rsidR="00C94108" w:rsidRPr="00CB403B" w:rsidRDefault="00C94108" w:rsidP="00CB403B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Script MT Bold" w:hAnsi="Script MT Bold"/>
                      <w:color w:val="0070C0"/>
                    </w:rPr>
                  </w:pPr>
                  <w:r w:rsidRPr="00CB403B">
                    <w:rPr>
                      <w:rFonts w:ascii="Script MT Bold" w:hAnsi="Script MT Bold"/>
                      <w:color w:val="0070C0"/>
                    </w:rPr>
                    <w:t>Por los estudios de Sara y Florencia.</w:t>
                  </w:r>
                </w:p>
                <w:p w:rsidR="00C94108" w:rsidRPr="00CB403B" w:rsidRDefault="00C94108" w:rsidP="00CB403B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Script MT Bold" w:hAnsi="Script MT Bold"/>
                      <w:color w:val="0070C0"/>
                    </w:rPr>
                  </w:pPr>
                  <w:r w:rsidRPr="00CB403B">
                    <w:rPr>
                      <w:rFonts w:ascii="Script MT Bold" w:hAnsi="Script MT Bold"/>
                      <w:color w:val="0070C0"/>
                    </w:rPr>
                    <w:t>Por el trabajo ministerial que el Señor nos guíe.</w:t>
                  </w:r>
                </w:p>
                <w:p w:rsidR="00C94108" w:rsidRPr="00CB403B" w:rsidRDefault="00C94108" w:rsidP="00CB403B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Script MT Bold" w:hAnsi="Script MT Bold"/>
                      <w:color w:val="0070C0"/>
                    </w:rPr>
                  </w:pPr>
                  <w:r w:rsidRPr="00CB403B">
                    <w:rPr>
                      <w:rFonts w:ascii="Script MT Bold" w:hAnsi="Script MT Bold"/>
                      <w:color w:val="0070C0"/>
                    </w:rPr>
                    <w:t>Por la iglesia de Dios y los lideres de Polonia.</w:t>
                  </w:r>
                </w:p>
                <w:p w:rsidR="00C94108" w:rsidRPr="00CB403B" w:rsidRDefault="00C94108" w:rsidP="00CB403B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Script MT Bold" w:hAnsi="Script MT Bold"/>
                      <w:color w:val="0070C0"/>
                    </w:rPr>
                  </w:pPr>
                  <w:r w:rsidRPr="00CB403B">
                    <w:rPr>
                      <w:rFonts w:ascii="Script MT Bold" w:hAnsi="Script MT Bold"/>
                      <w:color w:val="0070C0"/>
                    </w:rPr>
                    <w:t>Por el aprendizaje del polaco y el ingles.</w:t>
                  </w:r>
                </w:p>
                <w:p w:rsidR="00C94108" w:rsidRPr="00CB403B" w:rsidRDefault="00C94108" w:rsidP="00CB403B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Script MT Bold" w:hAnsi="Script MT Bold"/>
                      <w:color w:val="0070C0"/>
                    </w:rPr>
                  </w:pPr>
                  <w:r w:rsidRPr="00CB403B">
                    <w:rPr>
                      <w:rFonts w:ascii="Script MT Bold" w:hAnsi="Script MT Bold"/>
                      <w:color w:val="0070C0"/>
                    </w:rPr>
                    <w:t>Por las actividades próximas de evangelización.</w:t>
                  </w:r>
                  <w:r>
                    <w:rPr>
                      <w:rFonts w:ascii="Script MT Bold" w:hAnsi="Script MT Bold"/>
                      <w:color w:val="0070C0"/>
                    </w:rPr>
                    <w:t xml:space="preserve">                    </w:t>
                  </w:r>
                </w:p>
                <w:p w:rsidR="00C94108" w:rsidRDefault="00C94108"/>
              </w:txbxContent>
            </v:textbox>
          </v:shape>
        </w:pict>
      </w:r>
      <w:r w:rsidRPr="00026C07">
        <w:rPr>
          <w:noProof/>
          <w:lang w:val="en-US"/>
        </w:rPr>
        <w:pict>
          <v:shape id="Diagrama 5" o:spid="_x0000_i1028" type="#_x0000_t75" style="width:444.75pt;height:180.75pt;visibility:visible" o:gfxdata="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">
            <v:imagedata r:id="rId9" o:title="" croptop="-1748f"/>
            <o:lock v:ext="edit" aspectratio="f"/>
          </v:shape>
        </w:pict>
      </w:r>
      <w:r>
        <w:tab/>
      </w:r>
    </w:p>
    <w:sectPr w:rsidR="00C94108" w:rsidRPr="0021309F" w:rsidSect="00760D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108" w:rsidRDefault="00C94108" w:rsidP="00C64EE2">
      <w:pPr>
        <w:spacing w:after="0" w:line="240" w:lineRule="auto"/>
      </w:pPr>
      <w:r>
        <w:separator/>
      </w:r>
    </w:p>
  </w:endnote>
  <w:endnote w:type="continuationSeparator" w:id="0">
    <w:p w:rsidR="00C94108" w:rsidRDefault="00C94108" w:rsidP="00C64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cript MT Bold">
    <w:altName w:val="Frenc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08" w:rsidRDefault="00C9410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08" w:rsidRDefault="00C9410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08" w:rsidRDefault="00C941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108" w:rsidRDefault="00C94108" w:rsidP="00C64EE2">
      <w:pPr>
        <w:spacing w:after="0" w:line="240" w:lineRule="auto"/>
      </w:pPr>
      <w:r>
        <w:separator/>
      </w:r>
    </w:p>
  </w:footnote>
  <w:footnote w:type="continuationSeparator" w:id="0">
    <w:p w:rsidR="00C94108" w:rsidRDefault="00C94108" w:rsidP="00C64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08" w:rsidRDefault="00C9410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26990" o:spid="_x0000_s2049" type="#_x0000_t75" style="position:absolute;margin-left:0;margin-top:0;width:768pt;height:8in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08" w:rsidRDefault="00C9410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26991" o:spid="_x0000_s2050" type="#_x0000_t75" style="position:absolute;margin-left:0;margin-top:0;width:768pt;height:8in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08" w:rsidRDefault="00C9410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26989" o:spid="_x0000_s2051" type="#_x0000_t75" style="position:absolute;margin-left:0;margin-top:0;width:768pt;height:8in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C4C47"/>
    <w:multiLevelType w:val="hybridMultilevel"/>
    <w:tmpl w:val="89589C4C"/>
    <w:lvl w:ilvl="0" w:tplc="667AAD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3B27A5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EE2"/>
    <w:rsid w:val="00026C07"/>
    <w:rsid w:val="00123D85"/>
    <w:rsid w:val="00152D6F"/>
    <w:rsid w:val="0021309F"/>
    <w:rsid w:val="002E2A30"/>
    <w:rsid w:val="00386187"/>
    <w:rsid w:val="00390B88"/>
    <w:rsid w:val="003C4AB9"/>
    <w:rsid w:val="003E2A49"/>
    <w:rsid w:val="004203BC"/>
    <w:rsid w:val="00425EF5"/>
    <w:rsid w:val="005D7E0D"/>
    <w:rsid w:val="00760D4A"/>
    <w:rsid w:val="007A770B"/>
    <w:rsid w:val="00821BB4"/>
    <w:rsid w:val="008D192B"/>
    <w:rsid w:val="008E2BAD"/>
    <w:rsid w:val="009635E1"/>
    <w:rsid w:val="009C2012"/>
    <w:rsid w:val="00BC7871"/>
    <w:rsid w:val="00C64EE2"/>
    <w:rsid w:val="00C94108"/>
    <w:rsid w:val="00CB403B"/>
    <w:rsid w:val="00CC5819"/>
    <w:rsid w:val="00E97CBA"/>
    <w:rsid w:val="00EC288D"/>
    <w:rsid w:val="00F218BC"/>
    <w:rsid w:val="00F93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AB9"/>
    <w:pPr>
      <w:spacing w:after="200" w:line="276" w:lineRule="auto"/>
    </w:pPr>
    <w:rPr>
      <w:lang w:val="es-A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C64EE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64EE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64EE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64EE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21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1BB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uiPriority w:val="99"/>
    <w:rsid w:val="00425EF5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CB403B"/>
    <w:rPr>
      <w:rFonts w:cs="Times New Roman"/>
    </w:rPr>
  </w:style>
  <w:style w:type="character" w:customStyle="1" w:styleId="reftext">
    <w:name w:val="reftext"/>
    <w:basedOn w:val="DefaultParagraphFont"/>
    <w:uiPriority w:val="99"/>
    <w:rsid w:val="00CB403B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CB403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1</Words>
  <Characters>9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Bloj</dc:creator>
  <cp:keywords/>
  <dc:description/>
  <cp:lastModifiedBy>Nora</cp:lastModifiedBy>
  <cp:revision>2</cp:revision>
  <dcterms:created xsi:type="dcterms:W3CDTF">2011-05-17T10:30:00Z</dcterms:created>
  <dcterms:modified xsi:type="dcterms:W3CDTF">2011-05-17T10:30:00Z</dcterms:modified>
</cp:coreProperties>
</file>